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291D02" w14:paraId="6EDD39C9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F251937" w14:textId="77777777" w:rsidR="003D1B71" w:rsidRPr="00291D02" w:rsidRDefault="003D1B71" w:rsidP="003D1B71">
            <w:pPr>
              <w:pStyle w:val="Corpodetexto"/>
              <w:kinsoku w:val="0"/>
              <w:overflowPunct w:val="0"/>
              <w:ind w:left="-120"/>
              <w:rPr>
                <w:rFonts w:ascii="Times New Roman" w:hAnsi="Times New Roman" w:cs="Times New Roman"/>
                <w:lang w:val="pt-BR"/>
              </w:rPr>
            </w:pPr>
            <w:r w:rsidRPr="00291D02">
              <w:rPr>
                <w:rFonts w:ascii="Times New Roman" w:hAnsi="Times New Roman" w:cs="Times New Roman"/>
                <w:noProof/>
                <w:lang w:val="en-US" w:eastAsia="zh-CN" w:bidi="th-TH"/>
              </w:rPr>
              <mc:AlternateContent>
                <mc:Choice Requires="wps">
                  <w:drawing>
                    <wp:inline distT="0" distB="0" distL="0" distR="0" wp14:anchorId="6B6544F4" wp14:editId="27133436">
                      <wp:extent cx="1810385" cy="1810385"/>
                      <wp:effectExtent l="0" t="0" r="0" b="0"/>
                      <wp:docPr id="3" name="Oval 3" descr="foto de mulh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C2E60" w14:textId="77777777" w:rsidR="00DC3F0A" w:rsidRPr="00622358" w:rsidRDefault="00DC3F0A" w:rsidP="00DC3F0A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6544F4" id="Oval 3" o:spid="_x0000_s1026" alt="foto de mulh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" stroked="f" strokeweight="1pt">
                      <v:fill r:id="rId11" o:title="foto de mulher" recolor="t" rotate="t" type="frame"/>
                      <v:stroke joinstyle="miter"/>
                      <v:textbox>
                        <w:txbxContent>
                          <w:p w14:paraId="3FCC2E60" w14:textId="77777777" w:rsidR="00DC3F0A" w:rsidRPr="00622358" w:rsidRDefault="00DC3F0A" w:rsidP="00DC3F0A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D452E2B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  <w:lang w:val="pt-BR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420903A2" w14:textId="77777777" w:rsidR="003D1B71" w:rsidRPr="00291D02" w:rsidRDefault="00000000" w:rsidP="00310F17">
            <w:pPr>
              <w:pStyle w:val="Ttulo"/>
              <w:rPr>
                <w:lang w:val="pt-BR"/>
              </w:rPr>
            </w:pPr>
            <w:sdt>
              <w:sdtPr>
                <w:rPr>
                  <w:lang w:val="pt-BR"/>
                </w:rPr>
                <w:id w:val="-1625693074"/>
                <w:placeholder>
                  <w:docPart w:val="2F1F7E7FC0C2489699EB756781F980CA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[Nome]</w:t>
                </w:r>
              </w:sdtContent>
            </w:sdt>
            <w:r w:rsidR="003D1B71" w:rsidRPr="00291D02">
              <w:rPr>
                <w:lang w:val="pt-BR" w:bidi="pt-BR"/>
              </w:rPr>
              <w:br/>
            </w:r>
            <w:sdt>
              <w:sdtPr>
                <w:rPr>
                  <w:lang w:val="pt-BR"/>
                </w:rPr>
                <w:id w:val="1980958706"/>
                <w:placeholder>
                  <w:docPart w:val="F5BF0808EB8A4CF5A91B73C7FF5DE34E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[Sobrenome]</w:t>
                </w:r>
              </w:sdtContent>
            </w:sdt>
          </w:p>
        </w:tc>
      </w:tr>
      <w:tr w:rsidR="003D1B71" w:rsidRPr="00291D02" w14:paraId="42AEE2F1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37FECF5A" w14:textId="77777777" w:rsidR="003D1B71" w:rsidRPr="00291D02" w:rsidRDefault="003D1B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56588EF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1196195576"/>
              <w:placeholder>
                <w:docPart w:val="FE4989D9EFBD45C8A84CE9368AF6E445"/>
              </w:placeholder>
              <w:temporary/>
              <w:showingPlcHdr/>
              <w15:appearance w15:val="hidden"/>
            </w:sdtPr>
            <w:sdtContent>
              <w:p w14:paraId="63431F79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Experiência</w:t>
                </w:r>
              </w:p>
            </w:sdtContent>
          </w:sdt>
          <w:p w14:paraId="211B5F51" w14:textId="77777777" w:rsidR="003D1B71" w:rsidRPr="00291D02" w:rsidRDefault="00000000" w:rsidP="00AC6C7E">
            <w:pPr>
              <w:pStyle w:val="Datas"/>
              <w:rPr>
                <w:lang w:val="pt-BR"/>
              </w:rPr>
            </w:pPr>
            <w:sdt>
              <w:sdtPr>
                <w:rPr>
                  <w:lang w:val="pt-BR"/>
                </w:rPr>
                <w:id w:val="201059472"/>
                <w:placeholder>
                  <w:docPart w:val="183286BE7A7D4B80AB4BA08D3CE3B689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[Datas De]</w:t>
                </w:r>
              </w:sdtContent>
            </w:sdt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sdt>
              <w:sdtPr>
                <w:rPr>
                  <w:lang w:val="pt-BR"/>
                </w:rPr>
                <w:id w:val="-1419934752"/>
                <w:placeholder>
                  <w:docPart w:val="965A539302CF47338884C6E6BBFE0660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[Até]</w:t>
                </w:r>
              </w:sdtContent>
            </w:sdt>
          </w:p>
          <w:p w14:paraId="322471A8" w14:textId="77777777" w:rsidR="003D1B71" w:rsidRPr="00291D02" w:rsidRDefault="00000000" w:rsidP="00AC6C7E">
            <w:pPr>
              <w:pStyle w:val="Experincia"/>
              <w:rPr>
                <w:lang w:val="pt-BR"/>
              </w:rPr>
            </w:pPr>
            <w:sdt>
              <w:sdtPr>
                <w:rPr>
                  <w:lang w:val="pt-BR"/>
                </w:rPr>
                <w:id w:val="-1167319978"/>
                <w:placeholder>
                  <w:docPart w:val="1DCFB88EBDA449C7B73517E81E870419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  <w:b/>
                  <w:bCs/>
                  <w:color w:val="666666" w:themeColor="accent4"/>
                </w:rPr>
              </w:sdtEnd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[Cargo]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2029511879"/>
                <w:placeholder>
                  <w:docPart w:val="B3170D0B73D147E380ACDD91F2E7241E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[Função]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315797015"/>
                <w:placeholder>
                  <w:docPart w:val="70D73EB50977495E8C38B254F4A1E8F5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[Nome da empresa]</w:t>
                </w:r>
              </w:sdtContent>
            </w:sdt>
          </w:p>
          <w:p w14:paraId="3B28FB98" w14:textId="77777777" w:rsidR="003D1B71" w:rsidRPr="00291D02" w:rsidRDefault="00000000" w:rsidP="00AC6C7E">
            <w:pPr>
              <w:pStyle w:val="Datas"/>
              <w:rPr>
                <w:lang w:val="pt-BR"/>
              </w:rPr>
            </w:pPr>
            <w:sdt>
              <w:sdtPr>
                <w:rPr>
                  <w:lang w:val="pt-BR"/>
                </w:rPr>
                <w:id w:val="1889063361"/>
                <w:placeholder>
                  <w:docPart w:val="A1F3237716444F899F19B58FD7D46A01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[Datas De]</w:t>
                </w:r>
              </w:sdtContent>
            </w:sdt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sdt>
              <w:sdtPr>
                <w:rPr>
                  <w:lang w:val="pt-BR"/>
                </w:rPr>
                <w:id w:val="1060751496"/>
                <w:placeholder>
                  <w:docPart w:val="700689D1C3604684A972AF44857890A9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[Até]</w:t>
                </w:r>
              </w:sdtContent>
            </w:sdt>
          </w:p>
          <w:p w14:paraId="2E48CD96" w14:textId="77777777" w:rsidR="003D1B71" w:rsidRPr="00291D02" w:rsidRDefault="00000000" w:rsidP="00AC6C7E">
            <w:pPr>
              <w:pStyle w:val="Experincia"/>
              <w:rPr>
                <w:lang w:val="pt-BR"/>
              </w:rPr>
            </w:pPr>
            <w:sdt>
              <w:sdtPr>
                <w:rPr>
                  <w:lang w:val="pt-BR"/>
                </w:rPr>
                <w:id w:val="2089416168"/>
                <w:placeholder>
                  <w:docPart w:val="45EB089EC33343E19C01D77ED527307A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  <w:b/>
                  <w:bCs/>
                  <w:color w:val="666666" w:themeColor="accent4"/>
                </w:rPr>
              </w:sdtEnd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[Cargo]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578792993"/>
                <w:placeholder>
                  <w:docPart w:val="8479EA6A693643CD88A7BCCDB9640350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[Função]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847401369"/>
                <w:placeholder>
                  <w:docPart w:val="F801697638C9417EA60F6582E9D45F4D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[Nome da empresa]</w:t>
                </w:r>
              </w:sdtContent>
            </w:sdt>
          </w:p>
          <w:p w14:paraId="3A03C564" w14:textId="77777777" w:rsidR="003D1B71" w:rsidRPr="00291D02" w:rsidRDefault="00000000" w:rsidP="00AC6C7E">
            <w:pPr>
              <w:pStyle w:val="Datas"/>
              <w:rPr>
                <w:lang w:val="pt-BR"/>
              </w:rPr>
            </w:pPr>
            <w:sdt>
              <w:sdtPr>
                <w:rPr>
                  <w:lang w:val="pt-BR"/>
                </w:rPr>
                <w:id w:val="-848477920"/>
                <w:placeholder>
                  <w:docPart w:val="F258EFD4236B476E9B72E754FC11E0B0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[Datas De]</w:t>
                </w:r>
              </w:sdtContent>
            </w:sdt>
            <w:r w:rsidR="003D1B71" w:rsidRPr="00291D02">
              <w:rPr>
                <w:rFonts w:eastAsia="Calibri"/>
                <w:lang w:val="pt-BR" w:bidi="pt-BR"/>
              </w:rPr>
              <w:t xml:space="preserve"> – </w:t>
            </w:r>
            <w:sdt>
              <w:sdtPr>
                <w:rPr>
                  <w:lang w:val="pt-BR"/>
                </w:rPr>
                <w:id w:val="-1252506306"/>
                <w:placeholder>
                  <w:docPart w:val="744993ADA76A469EA2E641A487E5CCD7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[Até]</w:t>
                </w:r>
              </w:sdtContent>
            </w:sdt>
          </w:p>
          <w:p w14:paraId="3DB85542" w14:textId="77777777" w:rsidR="003D1B71" w:rsidRPr="00291D02" w:rsidRDefault="00000000" w:rsidP="00AC6C7E">
            <w:pPr>
              <w:pStyle w:val="Experincia"/>
              <w:rPr>
                <w:lang w:val="pt-BR"/>
              </w:rPr>
            </w:pPr>
            <w:sdt>
              <w:sdtPr>
                <w:rPr>
                  <w:lang w:val="pt-BR"/>
                </w:rPr>
                <w:id w:val="-1462188416"/>
                <w:placeholder>
                  <w:docPart w:val="D490E06CA97B4B249CB920D0CAE3DD1D"/>
                </w:placeholder>
                <w:temporary/>
                <w:showingPlcHdr/>
                <w15:appearance w15:val="hidden"/>
              </w:sdtPr>
              <w:sdtEndPr>
                <w:rPr>
                  <w:rStyle w:val="Forte"/>
                  <w:b/>
                  <w:bCs/>
                  <w:color w:val="666666" w:themeColor="accent4"/>
                </w:rPr>
              </w:sdtEnd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[Cargo]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768142880"/>
                <w:placeholder>
                  <w:docPart w:val="078AD2A9C5C84B3FB42F8FF71EFB20E4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[Função]</w:t>
                </w:r>
              </w:sdtContent>
            </w:sdt>
            <w:r w:rsidR="003D1B71" w:rsidRPr="00291D02">
              <w:rPr>
                <w:rStyle w:val="Forte"/>
                <w:rFonts w:eastAsia="Calibri"/>
                <w:lang w:val="pt-BR" w:bidi="pt-BR"/>
              </w:rPr>
              <w:t xml:space="preserve"> • </w:t>
            </w:r>
            <w:sdt>
              <w:sdtPr>
                <w:rPr>
                  <w:lang w:val="pt-BR"/>
                </w:rPr>
                <w:id w:val="-1452551456"/>
                <w:placeholder>
                  <w:docPart w:val="9225A6A426264851933BBAB61DB4A1D3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rFonts w:eastAsia="Calibri"/>
                    <w:lang w:val="pt-BR" w:bidi="pt-BR"/>
                  </w:rPr>
                  <w:t>[Nome da empresa]</w:t>
                </w:r>
              </w:sdtContent>
            </w:sdt>
          </w:p>
          <w:sdt>
            <w:sdtPr>
              <w:rPr>
                <w:lang w:val="pt-BR"/>
              </w:rPr>
              <w:id w:val="-770157231"/>
              <w:placeholder>
                <w:docPart w:val="C52AD847FA11409DA742B7AAB22B6D3D"/>
              </w:placeholder>
              <w:temporary/>
              <w:showingPlcHdr/>
              <w15:appearance w15:val="hidden"/>
            </w:sdtPr>
            <w:sdtContent>
              <w:p w14:paraId="63ABAD33" w14:textId="77777777" w:rsidR="003D1B71" w:rsidRPr="00291D02" w:rsidRDefault="003D1B71" w:rsidP="00AC6C7E">
                <w:pPr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[Este espaço é destinado a inserir um resumo das principais responsabilidades e realizações mais relevantes.]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1554227259"/>
              <w:placeholder>
                <w:docPart w:val="8E21F435B71842479A79846F16EE44A0"/>
              </w:placeholder>
              <w:temporary/>
              <w:showingPlcHdr/>
              <w15:appearance w15:val="hidden"/>
            </w:sdtPr>
            <w:sdtContent>
              <w:p w14:paraId="4C2070C4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Escolaridade</w:t>
                </w:r>
              </w:p>
            </w:sdtContent>
          </w:sdt>
          <w:p w14:paraId="1392F6FB" w14:textId="77777777" w:rsidR="003D1B71" w:rsidRPr="00291D02" w:rsidRDefault="00000000" w:rsidP="00353B60">
            <w:pPr>
              <w:pStyle w:val="Nomedaescola"/>
              <w:rPr>
                <w:lang w:val="pt-BR"/>
              </w:rPr>
            </w:pPr>
            <w:sdt>
              <w:sdtPr>
                <w:rPr>
                  <w:lang w:val="pt-BR"/>
                </w:rPr>
                <w:id w:val="245614494"/>
                <w:placeholder>
                  <w:docPart w:val="CEF3B72570E2499C99555BB84E861264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[Nome da escola]</w:t>
                </w:r>
              </w:sdtContent>
            </w:sdt>
            <w:r w:rsidR="00291D02" w:rsidRPr="00291D02">
              <w:rPr>
                <w:lang w:val="pt-BR"/>
              </w:rPr>
              <w:t xml:space="preserve"> </w:t>
            </w:r>
            <w:r w:rsidR="003D1B71" w:rsidRPr="00291D02">
              <w:rPr>
                <w:lang w:val="pt-BR" w:bidi="pt-BR"/>
              </w:rPr>
              <w:t xml:space="preserve">, </w:t>
            </w:r>
            <w:sdt>
              <w:sdtPr>
                <w:rPr>
                  <w:lang w:val="pt-BR"/>
                </w:rPr>
                <w:id w:val="141007519"/>
                <w:placeholder>
                  <w:docPart w:val="3A450225E6F445829787E4D58CFF1704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[Cidade, Estado]</w:t>
                </w:r>
              </w:sdtContent>
            </w:sdt>
          </w:p>
          <w:sdt>
            <w:sdtPr>
              <w:rPr>
                <w:lang w:val="pt-BR"/>
              </w:rPr>
              <w:id w:val="-1240391264"/>
              <w:placeholder>
                <w:docPart w:val="5355E3026270489FB74D22C5FE22BCC3"/>
              </w:placeholder>
              <w:temporary/>
              <w:showingPlcHdr/>
              <w15:appearance w15:val="hidden"/>
            </w:sdtPr>
            <w:sdtContent>
              <w:p w14:paraId="0819C49E" w14:textId="77777777" w:rsidR="003D1B71" w:rsidRPr="00291D02" w:rsidRDefault="003D1B71" w:rsidP="00AC6C7E">
                <w:pPr>
                  <w:pStyle w:val="Commarcadores"/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[Talvez você queira incluir aqui as notas médias e um breve resumo de cursos, prêmios e homenagens relevantes.]</w:t>
                </w:r>
              </w:p>
            </w:sdtContent>
          </w:sdt>
          <w:p w14:paraId="766C519E" w14:textId="080F0998" w:rsidR="00CD5DC7" w:rsidRDefault="00CD5DC7" w:rsidP="00CD5DC7">
            <w:pPr>
              <w:rPr>
                <w:rFonts w:asciiTheme="majorHAnsi" w:hAnsiTheme="majorHAnsi"/>
                <w:b/>
                <w:bCs/>
                <w:color w:val="0072C7"/>
                <w:sz w:val="24"/>
                <w:szCs w:val="20"/>
                <w:u w:val="single"/>
                <w:lang w:val="pt-BR"/>
              </w:rPr>
            </w:pPr>
          </w:p>
          <w:p w14:paraId="43EFC3E4" w14:textId="04C7DB0F" w:rsidR="00CD5DC7" w:rsidRDefault="00CD5DC7" w:rsidP="00CD5DC7">
            <w:pPr>
              <w:rPr>
                <w:rFonts w:asciiTheme="majorHAnsi" w:hAnsiTheme="majorHAnsi"/>
                <w:b/>
                <w:bCs/>
                <w:color w:val="0072C7"/>
                <w:sz w:val="24"/>
                <w:szCs w:val="20"/>
                <w:u w:val="single"/>
                <w:lang w:val="pt-BR"/>
              </w:rPr>
            </w:pPr>
            <w:r w:rsidRPr="00CD5DC7">
              <w:rPr>
                <w:rFonts w:asciiTheme="majorHAnsi" w:hAnsiTheme="majorHAnsi"/>
                <w:b/>
                <w:bCs/>
                <w:color w:val="0072C7"/>
                <w:sz w:val="24"/>
                <w:szCs w:val="20"/>
                <w:u w:val="single"/>
                <w:lang w:val="pt-BR"/>
              </w:rPr>
              <w:t>Experiência de ensino</w:t>
            </w:r>
          </w:p>
          <w:p w14:paraId="06F0767D" w14:textId="77777777" w:rsidR="00CD5DC7" w:rsidRPr="00CD5DC7" w:rsidRDefault="00CD5DC7" w:rsidP="00CD5DC7">
            <w:pPr>
              <w:pStyle w:val="Experincia"/>
              <w:rPr>
                <w:lang w:val="pt-BR"/>
              </w:rPr>
            </w:pPr>
            <w:r w:rsidRPr="00CD5DC7">
              <w:rPr>
                <w:lang w:val="pt-BR"/>
              </w:rPr>
              <w:t>Instituição:</w:t>
            </w:r>
          </w:p>
          <w:p w14:paraId="51FE46E4" w14:textId="77777777" w:rsidR="00CD5DC7" w:rsidRPr="00CD5DC7" w:rsidRDefault="00CD5DC7" w:rsidP="00CD5DC7">
            <w:pPr>
              <w:pStyle w:val="Experincia"/>
              <w:rPr>
                <w:lang w:val="pt-BR"/>
              </w:rPr>
            </w:pPr>
            <w:r w:rsidRPr="00CD5DC7">
              <w:rPr>
                <w:lang w:val="pt-BR"/>
              </w:rPr>
              <w:t>Período:</w:t>
            </w:r>
          </w:p>
          <w:p w14:paraId="22F27C7C" w14:textId="77777777" w:rsidR="00CD5DC7" w:rsidRPr="00CD5DC7" w:rsidRDefault="00CD5DC7" w:rsidP="00CD5DC7">
            <w:pPr>
              <w:pStyle w:val="Experincia"/>
              <w:rPr>
                <w:lang w:val="pt-BR"/>
              </w:rPr>
            </w:pPr>
            <w:r w:rsidRPr="00CD5DC7">
              <w:rPr>
                <w:lang w:val="pt-BR"/>
              </w:rPr>
              <w:t>Disciplinas lecionadas:</w:t>
            </w:r>
          </w:p>
          <w:p w14:paraId="4B9E6ADA" w14:textId="77777777" w:rsidR="00CD5DC7" w:rsidRPr="00CD5DC7" w:rsidRDefault="00CD5DC7" w:rsidP="00CD5DC7">
            <w:pPr>
              <w:pStyle w:val="Experincia"/>
              <w:rPr>
                <w:lang w:val="pt-BR"/>
              </w:rPr>
            </w:pPr>
            <w:r w:rsidRPr="00CD5DC7">
              <w:rPr>
                <w:lang w:val="pt-BR"/>
              </w:rPr>
              <w:t>Faixa etária dos estudantes:</w:t>
            </w:r>
          </w:p>
          <w:p w14:paraId="022B726B" w14:textId="77777777" w:rsidR="00CD5DC7" w:rsidRDefault="00CD5DC7" w:rsidP="00CD5DC7">
            <w:pPr>
              <w:rPr>
                <w:rFonts w:asciiTheme="majorHAnsi" w:hAnsiTheme="majorHAnsi"/>
                <w:b/>
                <w:bCs/>
                <w:color w:val="0072C7"/>
                <w:sz w:val="24"/>
                <w:szCs w:val="20"/>
                <w:u w:val="single"/>
                <w:lang w:val="pt-BR"/>
              </w:rPr>
            </w:pPr>
          </w:p>
          <w:p w14:paraId="5F98952C" w14:textId="4C2AB8C1" w:rsidR="003D1B71" w:rsidRPr="00550489" w:rsidRDefault="00CD5DC7" w:rsidP="00CD5DC7">
            <w:pPr>
              <w:rPr>
                <w:rFonts w:asciiTheme="majorHAnsi" w:hAnsiTheme="majorHAnsi"/>
                <w:color w:val="0072C7"/>
                <w:lang w:val="pt-BR"/>
              </w:rPr>
            </w:pPr>
            <w:r w:rsidRPr="00CD5DC7">
              <w:rPr>
                <w:rFonts w:asciiTheme="majorHAnsi" w:hAnsiTheme="majorHAnsi"/>
                <w:b/>
                <w:bCs/>
                <w:color w:val="0072C7"/>
                <w:sz w:val="24"/>
                <w:szCs w:val="20"/>
                <w:u w:val="single"/>
                <w:lang w:val="pt-BR"/>
              </w:rPr>
              <w:t>Habilidades e qualificações relacionadas ao ensino</w:t>
            </w:r>
            <w:r>
              <w:rPr>
                <w:rFonts w:asciiTheme="majorHAnsi" w:hAnsiTheme="majorHAnsi"/>
                <w:b/>
                <w:bCs/>
                <w:color w:val="0072C7"/>
                <w:sz w:val="24"/>
                <w:szCs w:val="20"/>
                <w:u w:val="single"/>
                <w:lang w:val="pt-BR"/>
              </w:rPr>
              <w:br/>
            </w:r>
          </w:p>
          <w:sdt>
            <w:sdtPr>
              <w:rPr>
                <w:lang w:val="pt-BR"/>
              </w:rPr>
              <w:id w:val="1048178819"/>
              <w:placeholder>
                <w:docPart w:val="39F4DEC362164CFF94E6D6BC9EBD07E4"/>
              </w:placeholder>
              <w:temporary/>
              <w:showingPlcHdr/>
              <w15:appearance w15:val="hidden"/>
            </w:sdtPr>
            <w:sdtContent>
              <w:p w14:paraId="7B9FA687" w14:textId="77777777" w:rsidR="003D1B71" w:rsidRPr="00291D02" w:rsidRDefault="007B3C81" w:rsidP="00AC6C7E">
                <w:pPr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>[Deseja colocar uma imagem no círculo? É fácil! Selecione a imagem e clique com o botão direito do mouse. Selecione "Preenchimento" no menu de atalho. Escolha a imagem... na lista. Navegar no computador para inserir a imagem apropriada. Clique okey para inserir a imagem selecionada.]</w:t>
                </w:r>
              </w:p>
            </w:sdtContent>
          </w:sdt>
          <w:sdt>
            <w:sdtPr>
              <w:rPr>
                <w:rFonts w:asciiTheme="majorHAnsi" w:hAnsiTheme="majorHAnsi" w:cs="Calibri"/>
                <w:color w:val="0072C7"/>
                <w:lang w:val="pt-BR"/>
              </w:rPr>
              <w:id w:val="-278101685"/>
              <w:placeholder>
                <w:docPart w:val="3222D4A963E14E3AA09F43DC17850946"/>
              </w:placeholder>
              <w:temporary/>
              <w:showingPlcHdr/>
              <w15:appearance w15:val="hidden"/>
            </w:sdtPr>
            <w:sdtContent>
              <w:p w14:paraId="36C47850" w14:textId="77777777" w:rsidR="003D1B71" w:rsidRPr="00550489" w:rsidRDefault="003D1B71" w:rsidP="00AC6C7E">
                <w:pPr>
                  <w:pStyle w:val="Ttulo2"/>
                  <w:rPr>
                    <w:rFonts w:asciiTheme="majorHAnsi" w:hAnsiTheme="majorHAnsi" w:cs="Calibri"/>
                    <w:color w:val="0072C7"/>
                    <w:lang w:val="pt-BR"/>
                  </w:rPr>
                </w:pPr>
                <w:r w:rsidRPr="00550489">
                  <w:rPr>
                    <w:rFonts w:asciiTheme="majorHAnsi" w:hAnsiTheme="majorHAnsi" w:cs="Calibri"/>
                    <w:lang w:val="pt-BR" w:bidi="pt-BR"/>
                  </w:rPr>
                  <w:t>Liderança</w:t>
                </w:r>
              </w:p>
            </w:sdtContent>
          </w:sdt>
          <w:sdt>
            <w:sdtPr>
              <w:rPr>
                <w:lang w:val="pt-BR"/>
              </w:rPr>
              <w:id w:val="-165710132"/>
              <w:placeholder>
                <w:docPart w:val="CFA7FA3AC93D4365A1D42ACA8E9A8DEA"/>
              </w:placeholder>
              <w:temporary/>
              <w:showingPlcHdr/>
              <w15:appearance w15:val="hidden"/>
            </w:sdtPr>
            <w:sdtContent>
              <w:p w14:paraId="0B11BDE6" w14:textId="03B3826E" w:rsidR="003D1B71" w:rsidRPr="00CD5DC7" w:rsidRDefault="007B3C81" w:rsidP="00AC6C7E">
                <w:pPr>
                  <w:rPr>
                    <w:lang w:val="pt-BR"/>
                  </w:rPr>
                </w:pPr>
                <w:r w:rsidRPr="00291D02">
                  <w:rPr>
                    <w:rFonts w:eastAsia="Calibri"/>
                    <w:lang w:val="pt-BR" w:bidi="pt-BR"/>
                  </w:rPr>
                  <w:t xml:space="preserve">[Depois que sua imagem for inserida, selecione-a novamente. Acesse o menu Formatar ferramentas de imagem. Clique na seta para baixo abaixo de "Recortar" e escolha "Preenchimento" na lista. Isso será automaticamente ajustar a imagem para cortar a imagem. Você pode clicar e arrastar sua imagem para colocá-la adequadamente.] </w:t>
                </w:r>
              </w:p>
            </w:sdtContent>
          </w:sdt>
        </w:tc>
      </w:tr>
      <w:tr w:rsidR="003D1B71" w:rsidRPr="00291D02" w14:paraId="69DA22F1" w14:textId="77777777" w:rsidTr="003D1B71">
        <w:trPr>
          <w:trHeight w:val="1164"/>
        </w:trPr>
        <w:tc>
          <w:tcPr>
            <w:tcW w:w="720" w:type="dxa"/>
          </w:tcPr>
          <w:p w14:paraId="4A450ED8" w14:textId="77777777"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56573F65" w14:textId="77777777" w:rsidR="003D1B71" w:rsidRPr="00291D02" w:rsidRDefault="003D1B71">
            <w:pPr>
              <w:pStyle w:val="Corpodetexto"/>
              <w:kinsoku w:val="0"/>
              <w:overflowPunct w:val="0"/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  <w:vMerge/>
          </w:tcPr>
          <w:p w14:paraId="6C27F81B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54660BA9" w14:textId="77777777" w:rsidR="003D1B71" w:rsidRPr="00291D02" w:rsidRDefault="003D1B71" w:rsidP="00222466">
            <w:pPr>
              <w:rPr>
                <w:lang w:val="pt-BR"/>
              </w:rPr>
            </w:pPr>
          </w:p>
        </w:tc>
      </w:tr>
      <w:tr w:rsidR="003D1B71" w:rsidRPr="00291D02" w14:paraId="4185673B" w14:textId="77777777" w:rsidTr="003D1B71">
        <w:trPr>
          <w:trHeight w:val="543"/>
        </w:trPr>
        <w:tc>
          <w:tcPr>
            <w:tcW w:w="720" w:type="dxa"/>
          </w:tcPr>
          <w:p w14:paraId="707B5B81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772498A" w14:textId="77777777" w:rsidR="003D1B71" w:rsidRPr="00291D02" w:rsidRDefault="003D1B71" w:rsidP="006D79A8">
            <w:pPr>
              <w:pStyle w:val="Informaes"/>
              <w:jc w:val="center"/>
              <w:rPr>
                <w:rStyle w:val="Forte"/>
                <w:b w:val="0"/>
                <w:bCs w:val="0"/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26C6C0ED" wp14:editId="31E41E9D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9AA3E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67C1FB5" w14:textId="77777777" w:rsidR="003D1B71" w:rsidRPr="00291D02" w:rsidRDefault="00000000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1645700282"/>
                <w:placeholder>
                  <w:docPart w:val="FFF48D827F604CF9AD8377C18DEBE143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[Seu Endereço]</w:t>
                </w:r>
              </w:sdtContent>
            </w:sdt>
          </w:p>
          <w:p w14:paraId="62D91DCC" w14:textId="77777777" w:rsidR="003D1B71" w:rsidRPr="00291D02" w:rsidRDefault="00000000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-798381348"/>
                <w:placeholder>
                  <w:docPart w:val="D4BAE62642834606945CE9FD2F393BBC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[Cidade, Estado, CEP]</w:t>
                </w:r>
              </w:sdtContent>
            </w:sdt>
          </w:p>
        </w:tc>
        <w:tc>
          <w:tcPr>
            <w:tcW w:w="423" w:type="dxa"/>
            <w:vMerge/>
          </w:tcPr>
          <w:p w14:paraId="3E58FA0B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767D5727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4620E85A" w14:textId="77777777" w:rsidTr="003D1B71">
        <w:trPr>
          <w:trHeight w:val="183"/>
        </w:trPr>
        <w:tc>
          <w:tcPr>
            <w:tcW w:w="720" w:type="dxa"/>
          </w:tcPr>
          <w:p w14:paraId="35D62A36" w14:textId="77777777"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41E230B" w14:textId="77777777" w:rsidR="003D1B71" w:rsidRPr="00291D02" w:rsidRDefault="003D1B71" w:rsidP="00222466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43335D80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2496BEC2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4839AD9D" w14:textId="77777777" w:rsidTr="003D1B71">
        <w:trPr>
          <w:trHeight w:val="624"/>
        </w:trPr>
        <w:tc>
          <w:tcPr>
            <w:tcW w:w="720" w:type="dxa"/>
          </w:tcPr>
          <w:p w14:paraId="777E904B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D729803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177730B3" wp14:editId="5293F754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A3B7A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Pwg3E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03E9437" w14:textId="77777777" w:rsidR="003D1B71" w:rsidRPr="00291D02" w:rsidRDefault="00000000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1701595270"/>
                <w:placeholder>
                  <w:docPart w:val="4954C0B68FBB40C0B8518F33AD8A6A14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[Seu Telefone]</w:t>
                </w:r>
              </w:sdtContent>
            </w:sdt>
          </w:p>
        </w:tc>
        <w:tc>
          <w:tcPr>
            <w:tcW w:w="423" w:type="dxa"/>
            <w:vMerge/>
          </w:tcPr>
          <w:p w14:paraId="3BC8D5C0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22BD0370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084A4CDD" w14:textId="77777777" w:rsidTr="003D1B71">
        <w:trPr>
          <w:trHeight w:val="183"/>
        </w:trPr>
        <w:tc>
          <w:tcPr>
            <w:tcW w:w="720" w:type="dxa"/>
          </w:tcPr>
          <w:p w14:paraId="67C63647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A1D1E41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0A1E8300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4F94533E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393FF76B" w14:textId="77777777" w:rsidTr="003D1B71">
        <w:trPr>
          <w:trHeight w:val="633"/>
        </w:trPr>
        <w:tc>
          <w:tcPr>
            <w:tcW w:w="720" w:type="dxa"/>
          </w:tcPr>
          <w:p w14:paraId="25737DDF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AB0A7B5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1184231E" wp14:editId="1543E1F6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8D7BE3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7" o:title="Ícone de e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61EA079" w14:textId="77777777" w:rsidR="003D1B71" w:rsidRPr="00291D02" w:rsidRDefault="00000000" w:rsidP="00380FD1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-1997099910"/>
                <w:placeholder>
                  <w:docPart w:val="B4F926D00E6649B2A9FB3A4C6920569F"/>
                </w:placeholder>
                <w:temporary/>
                <w:showingPlcHdr/>
                <w15:appearance w15:val="hidden"/>
              </w:sdtPr>
              <w:sdtContent>
                <w:r w:rsidR="003D1B71" w:rsidRPr="00291D02">
                  <w:rPr>
                    <w:lang w:val="pt-BR" w:bidi="pt-BR"/>
                  </w:rPr>
                  <w:t>[Seu Email]</w:t>
                </w:r>
              </w:sdtContent>
            </w:sdt>
          </w:p>
        </w:tc>
        <w:tc>
          <w:tcPr>
            <w:tcW w:w="423" w:type="dxa"/>
            <w:vMerge/>
          </w:tcPr>
          <w:p w14:paraId="1FFF1401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17AF403C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47132923" w14:textId="77777777" w:rsidTr="003D1B71">
        <w:trPr>
          <w:trHeight w:val="174"/>
        </w:trPr>
        <w:tc>
          <w:tcPr>
            <w:tcW w:w="720" w:type="dxa"/>
          </w:tcPr>
          <w:p w14:paraId="6603917F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1F195DF" w14:textId="77777777" w:rsidR="003D1B71" w:rsidRPr="00291D02" w:rsidRDefault="003D1B71" w:rsidP="00B6466C">
            <w:pPr>
              <w:pStyle w:val="SemEspaamento"/>
              <w:rPr>
                <w:color w:val="666666"/>
                <w:lang w:val="pt-BR"/>
              </w:rPr>
            </w:pPr>
          </w:p>
        </w:tc>
        <w:tc>
          <w:tcPr>
            <w:tcW w:w="423" w:type="dxa"/>
            <w:vMerge/>
          </w:tcPr>
          <w:p w14:paraId="1C0F5299" w14:textId="77777777" w:rsidR="003D1B71" w:rsidRPr="00291D02" w:rsidRDefault="003D1B71" w:rsidP="00590471">
            <w:pPr>
              <w:pStyle w:val="Corpodetexto"/>
              <w:kinsoku w:val="0"/>
              <w:overflowPunct w:val="0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12E06F1B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6B31108E" w14:textId="77777777" w:rsidTr="003D1B71">
        <w:trPr>
          <w:trHeight w:val="633"/>
        </w:trPr>
        <w:tc>
          <w:tcPr>
            <w:tcW w:w="720" w:type="dxa"/>
          </w:tcPr>
          <w:p w14:paraId="451E04BF" w14:textId="77777777" w:rsidR="003D1B71" w:rsidRPr="00291D02" w:rsidRDefault="003D1B71" w:rsidP="006D79A8">
            <w:pPr>
              <w:pStyle w:val="Informaes"/>
              <w:jc w:val="center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BA8F5D8" w14:textId="77777777" w:rsidR="003D1B71" w:rsidRPr="00291D02" w:rsidRDefault="003D1B71" w:rsidP="006D79A8">
            <w:pPr>
              <w:pStyle w:val="Informaes"/>
              <w:jc w:val="center"/>
              <w:rPr>
                <w:color w:val="666666"/>
                <w:lang w:val="pt-BR"/>
              </w:rPr>
            </w:pPr>
            <w:r w:rsidRPr="00291D02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68404659" wp14:editId="04D7B614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FE886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pt-BR"/>
            </w:rPr>
            <w:id w:val="994223924"/>
            <w:placeholder>
              <w:docPart w:val="85E6258B4C3649EE883E64EC60658848"/>
            </w:placeholder>
            <w:temporary/>
            <w:showingPlcHdr/>
            <w15:appearance w15:val="hidden"/>
          </w:sdtPr>
          <w:sdtContent>
            <w:tc>
              <w:tcPr>
                <w:tcW w:w="2312" w:type="dxa"/>
                <w:vAlign w:val="center"/>
              </w:tcPr>
              <w:p w14:paraId="0BEC2CE0" w14:textId="77777777" w:rsidR="003D1B71" w:rsidRPr="00291D02" w:rsidRDefault="003D1B71" w:rsidP="00380FD1">
                <w:pPr>
                  <w:pStyle w:val="Informaes"/>
                  <w:rPr>
                    <w:lang w:val="pt-BR"/>
                  </w:rPr>
                </w:pPr>
                <w:r w:rsidRPr="00291D02">
                  <w:rPr>
                    <w:lang w:val="pt-BR" w:bidi="pt-BR"/>
                  </w:rPr>
                  <w:t>[</w:t>
                </w:r>
                <w:r w:rsidRPr="00291D02">
                  <w:rPr>
                    <w:rStyle w:val="TextodoEspaoReservado"/>
                    <w:color w:val="666666" w:themeColor="accent4"/>
                    <w:lang w:val="pt-BR" w:bidi="pt-BR"/>
                  </w:rPr>
                  <w:t>Seu site]</w:t>
                </w:r>
              </w:p>
            </w:tc>
          </w:sdtContent>
        </w:sdt>
        <w:tc>
          <w:tcPr>
            <w:tcW w:w="423" w:type="dxa"/>
            <w:vMerge/>
          </w:tcPr>
          <w:p w14:paraId="7E8232D6" w14:textId="77777777" w:rsidR="003D1B71" w:rsidRPr="00291D02" w:rsidRDefault="003D1B71" w:rsidP="00A14C79">
            <w:pPr>
              <w:pStyle w:val="Informaes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6607" w:type="dxa"/>
            <w:vMerge/>
          </w:tcPr>
          <w:p w14:paraId="63E5350D" w14:textId="77777777" w:rsidR="003D1B71" w:rsidRPr="00291D02" w:rsidRDefault="003D1B71" w:rsidP="005801E5">
            <w:pPr>
              <w:pStyle w:val="Ttulo1"/>
              <w:rPr>
                <w:lang w:val="pt-BR"/>
              </w:rPr>
            </w:pPr>
          </w:p>
        </w:tc>
      </w:tr>
      <w:tr w:rsidR="003D1B71" w:rsidRPr="00291D02" w14:paraId="3E2E57FB" w14:textId="77777777" w:rsidTr="003D1B71">
        <w:trPr>
          <w:trHeight w:val="2448"/>
        </w:trPr>
        <w:tc>
          <w:tcPr>
            <w:tcW w:w="720" w:type="dxa"/>
          </w:tcPr>
          <w:p w14:paraId="545519CF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2942" w:type="dxa"/>
            <w:gridSpan w:val="2"/>
          </w:tcPr>
          <w:p w14:paraId="5FCC0EB6" w14:textId="77777777" w:rsidR="003D1B71" w:rsidRPr="00291D02" w:rsidRDefault="003D1B71" w:rsidP="00222466">
            <w:pPr>
              <w:rPr>
                <w:color w:val="0072C7" w:themeColor="accent2"/>
                <w:lang w:val="pt-BR"/>
              </w:rPr>
            </w:pPr>
          </w:p>
        </w:tc>
        <w:tc>
          <w:tcPr>
            <w:tcW w:w="423" w:type="dxa"/>
          </w:tcPr>
          <w:p w14:paraId="325D4744" w14:textId="77777777" w:rsidR="003D1B71" w:rsidRPr="00291D02" w:rsidRDefault="003D1B71" w:rsidP="00222466">
            <w:pPr>
              <w:rPr>
                <w:lang w:val="pt-BR"/>
              </w:rPr>
            </w:pPr>
          </w:p>
        </w:tc>
        <w:tc>
          <w:tcPr>
            <w:tcW w:w="6607" w:type="dxa"/>
            <w:vMerge/>
          </w:tcPr>
          <w:p w14:paraId="3F83CBCD" w14:textId="77777777" w:rsidR="003D1B71" w:rsidRPr="00291D02" w:rsidRDefault="003D1B71" w:rsidP="00222466">
            <w:pPr>
              <w:rPr>
                <w:lang w:val="pt-BR"/>
              </w:rPr>
            </w:pPr>
          </w:p>
        </w:tc>
      </w:tr>
    </w:tbl>
    <w:p w14:paraId="12F2103A" w14:textId="77777777" w:rsidR="007F5B63" w:rsidRPr="00291D02" w:rsidRDefault="007F5B63" w:rsidP="006D79A8">
      <w:pPr>
        <w:pStyle w:val="Corpodetexto"/>
        <w:rPr>
          <w:lang w:val="pt-BR"/>
        </w:rPr>
      </w:pPr>
    </w:p>
    <w:sectPr w:rsidR="007F5B63" w:rsidRPr="00291D02" w:rsidSect="00291D02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8C517" w14:textId="77777777" w:rsidR="00771024" w:rsidRDefault="00771024" w:rsidP="00590471">
      <w:r>
        <w:separator/>
      </w:r>
    </w:p>
  </w:endnote>
  <w:endnote w:type="continuationSeparator" w:id="0">
    <w:p w14:paraId="5CA10DDC" w14:textId="77777777" w:rsidR="00771024" w:rsidRDefault="0077102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33D09" w14:textId="77777777" w:rsidR="00771024" w:rsidRDefault="00771024" w:rsidP="00590471">
      <w:r>
        <w:separator/>
      </w:r>
    </w:p>
  </w:footnote>
  <w:footnote w:type="continuationSeparator" w:id="0">
    <w:p w14:paraId="6A8D5D38" w14:textId="77777777" w:rsidR="00771024" w:rsidRDefault="0077102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D0A6E" w14:textId="77777777" w:rsidR="00590471" w:rsidRPr="00622358" w:rsidRDefault="00310F17" w:rsidP="00060042">
    <w:pPr>
      <w:pStyle w:val="Corpodetexto"/>
      <w:rPr>
        <w:lang w:val="pt-BR"/>
      </w:rPr>
    </w:pPr>
    <w:r w:rsidRPr="00622358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1A7143E" wp14:editId="31C07819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D736F7" id="Grupo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uCX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Z1V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L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I1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b1C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622358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4E1C2C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9327532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CE00CBC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0E5210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64E10F8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221CE4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E2E94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D46526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2C0C8E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14118"/>
    <w:multiLevelType w:val="multilevel"/>
    <w:tmpl w:val="DF6CE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0C22482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7123BD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CA7735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16384306">
    <w:abstractNumId w:val="10"/>
  </w:num>
  <w:num w:numId="2" w16cid:durableId="4089739">
    <w:abstractNumId w:val="11"/>
  </w:num>
  <w:num w:numId="3" w16cid:durableId="934283181">
    <w:abstractNumId w:val="9"/>
  </w:num>
  <w:num w:numId="4" w16cid:durableId="514925671">
    <w:abstractNumId w:val="14"/>
  </w:num>
  <w:num w:numId="5" w16cid:durableId="1273707036">
    <w:abstractNumId w:val="15"/>
  </w:num>
  <w:num w:numId="6" w16cid:durableId="2004971774">
    <w:abstractNumId w:val="8"/>
  </w:num>
  <w:num w:numId="7" w16cid:durableId="1616213490">
    <w:abstractNumId w:val="3"/>
  </w:num>
  <w:num w:numId="8" w16cid:durableId="1004356815">
    <w:abstractNumId w:val="2"/>
  </w:num>
  <w:num w:numId="9" w16cid:durableId="1182285362">
    <w:abstractNumId w:val="1"/>
  </w:num>
  <w:num w:numId="10" w16cid:durableId="1935698266">
    <w:abstractNumId w:val="0"/>
  </w:num>
  <w:num w:numId="11" w16cid:durableId="507446407">
    <w:abstractNumId w:val="7"/>
  </w:num>
  <w:num w:numId="12" w16cid:durableId="1967077792">
    <w:abstractNumId w:val="6"/>
  </w:num>
  <w:num w:numId="13" w16cid:durableId="1894349091">
    <w:abstractNumId w:val="5"/>
  </w:num>
  <w:num w:numId="14" w16cid:durableId="707223996">
    <w:abstractNumId w:val="4"/>
  </w:num>
  <w:num w:numId="15" w16cid:durableId="1573271553">
    <w:abstractNumId w:val="13"/>
  </w:num>
  <w:num w:numId="16" w16cid:durableId="13119061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DC7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91D02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50489"/>
    <w:rsid w:val="00565C77"/>
    <w:rsid w:val="0056708E"/>
    <w:rsid w:val="005801E5"/>
    <w:rsid w:val="00590471"/>
    <w:rsid w:val="005D01FA"/>
    <w:rsid w:val="00622358"/>
    <w:rsid w:val="00653E17"/>
    <w:rsid w:val="006A08E8"/>
    <w:rsid w:val="006D79A8"/>
    <w:rsid w:val="0072353B"/>
    <w:rsid w:val="007575B6"/>
    <w:rsid w:val="00771024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264D0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D5DC7"/>
    <w:rsid w:val="00CE1E3D"/>
    <w:rsid w:val="00D053FA"/>
    <w:rsid w:val="00D561E1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DA98D3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291D02"/>
    <w:pPr>
      <w:widowControl w:val="0"/>
      <w:autoSpaceDE w:val="0"/>
      <w:autoSpaceDN w:val="0"/>
      <w:adjustRightInd w:val="0"/>
      <w:spacing w:line="216" w:lineRule="auto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22358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rsid w:val="00622358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22358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22358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22358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22358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22358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22358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22358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622358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622358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622358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622358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622358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22358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622358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22358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622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Corpodetexto"/>
    <w:next w:val="Normal"/>
    <w:link w:val="TtuloChar"/>
    <w:uiPriority w:val="10"/>
    <w:qFormat/>
    <w:rsid w:val="00622358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622358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622358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s">
    <w:name w:val="Datas"/>
    <w:basedOn w:val="Corpodetexto"/>
    <w:qFormat/>
    <w:rsid w:val="00622358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622358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622358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622358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622358"/>
    <w:rPr>
      <w:rFonts w:ascii="Calibri" w:hAnsi="Calibri" w:cs="Calibri"/>
    </w:rPr>
  </w:style>
  <w:style w:type="paragraph" w:styleId="SemEspaamento">
    <w:name w:val="No Spacing"/>
    <w:uiPriority w:val="1"/>
    <w:rsid w:val="00622358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har">
    <w:name w:val="Título 2 Char"/>
    <w:basedOn w:val="Fontepargpadro"/>
    <w:link w:val="Ttulo2"/>
    <w:uiPriority w:val="9"/>
    <w:rsid w:val="00622358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ncia">
    <w:name w:val="Experiência"/>
    <w:basedOn w:val="Normal"/>
    <w:qFormat/>
    <w:rsid w:val="00622358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Commarcadores">
    <w:name w:val="List Bullet"/>
    <w:basedOn w:val="Normal"/>
    <w:uiPriority w:val="99"/>
    <w:rsid w:val="00622358"/>
    <w:pPr>
      <w:numPr>
        <w:numId w:val="3"/>
      </w:numPr>
      <w:contextualSpacing/>
    </w:pPr>
  </w:style>
  <w:style w:type="paragraph" w:customStyle="1" w:styleId="Nomedaescola">
    <w:name w:val="Nome da escola"/>
    <w:basedOn w:val="Normal"/>
    <w:uiPriority w:val="1"/>
    <w:rsid w:val="00622358"/>
    <w:rPr>
      <w:b/>
    </w:rPr>
  </w:style>
  <w:style w:type="character" w:customStyle="1" w:styleId="Meno1">
    <w:name w:val="Menção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622358"/>
    <w:pPr>
      <w:numPr>
        <w:numId w:val="4"/>
      </w:numPr>
    </w:pPr>
  </w:style>
  <w:style w:type="numbering" w:styleId="1ai">
    <w:name w:val="Outline List 1"/>
    <w:basedOn w:val="Semlista"/>
    <w:uiPriority w:val="99"/>
    <w:semiHidden/>
    <w:unhideWhenUsed/>
    <w:rsid w:val="00622358"/>
    <w:pPr>
      <w:numPr>
        <w:numId w:val="5"/>
      </w:numPr>
    </w:pPr>
  </w:style>
  <w:style w:type="character" w:styleId="CdigoHTML">
    <w:name w:val="HTML Code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622358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622358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622358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622358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622358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622358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22358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622358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622358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622358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622358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622358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622358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622358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622358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622358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22358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622358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62235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622358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622358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62235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622358"/>
  </w:style>
  <w:style w:type="character" w:styleId="TtulodoLivro">
    <w:name w:val="Book Title"/>
    <w:basedOn w:val="Fontepargpadro"/>
    <w:uiPriority w:val="33"/>
    <w:semiHidden/>
    <w:rsid w:val="00622358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ontepargpadro"/>
    <w:uiPriority w:val="99"/>
    <w:semiHidden/>
    <w:unhideWhenUsed/>
    <w:rsid w:val="00622358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6223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622358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2235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2235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2235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2235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22358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622358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622358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622358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622358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622358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622358"/>
    <w:pPr>
      <w:numPr>
        <w:numId w:val="6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622358"/>
    <w:pPr>
      <w:numPr>
        <w:numId w:val="7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622358"/>
    <w:pPr>
      <w:numPr>
        <w:numId w:val="8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622358"/>
    <w:pPr>
      <w:numPr>
        <w:numId w:val="9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622358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622358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622358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622358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622358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62235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622358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622358"/>
  </w:style>
  <w:style w:type="paragraph" w:styleId="Textodemacro">
    <w:name w:val="macro"/>
    <w:link w:val="TextodemacroChar"/>
    <w:uiPriority w:val="99"/>
    <w:semiHidden/>
    <w:unhideWhenUsed/>
    <w:rsid w:val="00622358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22358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622358"/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2235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622358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622358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62235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622358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622358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622358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62235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223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223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22358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622358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622358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622358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22358"/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22358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22358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22358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22358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22358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22358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22358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622358"/>
    <w:pPr>
      <w:numPr>
        <w:numId w:val="15"/>
      </w:numPr>
    </w:pPr>
  </w:style>
  <w:style w:type="table" w:styleId="SimplesTabela1">
    <w:name w:val="Plain Table 1"/>
    <w:basedOn w:val="Tabelanormal"/>
    <w:uiPriority w:val="41"/>
    <w:rsid w:val="006223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62235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62235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62235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62235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622358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622358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622358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622358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22358"/>
    <w:rPr>
      <w:rFonts w:ascii="Times New Roman" w:hAnsi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622358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22358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223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22358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2235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22358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22358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358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622358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22358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622358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622358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622358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622358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622358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622358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622358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622358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62235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622358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622358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62235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622358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622358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622358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622358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622358"/>
  </w:style>
  <w:style w:type="character" w:customStyle="1" w:styleId="SaudaoChar">
    <w:name w:val="Saudação Char"/>
    <w:basedOn w:val="Fontepargpadro"/>
    <w:link w:val="Saudao"/>
    <w:uiPriority w:val="99"/>
    <w:semiHidden/>
    <w:rsid w:val="00622358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622358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622358"/>
    <w:rPr>
      <w:rFonts w:ascii="Calibri" w:hAnsi="Calibri" w:cs="Calibri"/>
    </w:rPr>
  </w:style>
  <w:style w:type="table" w:styleId="TabelaSimples-1">
    <w:name w:val="Table Simp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622358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622358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622358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622358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622358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622358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622358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622358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622358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622358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622358"/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622358"/>
    <w:rPr>
      <w:rFonts w:ascii="Consolas" w:hAnsi="Consolas" w:cs="Calibri"/>
      <w:sz w:val="21"/>
      <w:szCs w:val="21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622358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622358"/>
    <w:rPr>
      <w:rFonts w:ascii="Calibri" w:hAnsi="Calibri" w:cs="Calibri"/>
    </w:rPr>
  </w:style>
  <w:style w:type="table" w:styleId="Tabelacomgrade1">
    <w:name w:val="Table Grid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62235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622358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622358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622358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6223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62235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622358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622358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622358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622358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622358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622358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622358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2235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22358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622358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622358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622358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622358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2235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dows\AppData\Roaming\Microsoft\Templates\Curr&#237;cul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F1F7E7FC0C2489699EB756781F980C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51FC43-A7C2-4D46-ABBE-EA78610C2C84}"/>
      </w:docPartPr>
      <w:docPartBody>
        <w:p w:rsidR="00000000" w:rsidRDefault="00000000">
          <w:pPr>
            <w:pStyle w:val="2F1F7E7FC0C2489699EB756781F980CA"/>
          </w:pPr>
          <w:r w:rsidRPr="00291D02">
            <w:rPr>
              <w:lang w:bidi="pt-BR"/>
            </w:rPr>
            <w:t>[Nome]</w:t>
          </w:r>
        </w:p>
      </w:docPartBody>
    </w:docPart>
    <w:docPart>
      <w:docPartPr>
        <w:name w:val="F5BF0808EB8A4CF5A91B73C7FF5DE3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215F7E-7F9D-4B38-A589-BA6F0600C05F}"/>
      </w:docPartPr>
      <w:docPartBody>
        <w:p w:rsidR="00000000" w:rsidRDefault="00000000">
          <w:pPr>
            <w:pStyle w:val="F5BF0808EB8A4CF5A91B73C7FF5DE34E"/>
          </w:pPr>
          <w:r w:rsidRPr="00291D02">
            <w:rPr>
              <w:lang w:bidi="pt-BR"/>
            </w:rPr>
            <w:t>[Sobrenome]</w:t>
          </w:r>
        </w:p>
      </w:docPartBody>
    </w:docPart>
    <w:docPart>
      <w:docPartPr>
        <w:name w:val="FE4989D9EFBD45C8A84CE9368AF6E4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B6D35B-A498-4E41-BEF8-402310001E6D}"/>
      </w:docPartPr>
      <w:docPartBody>
        <w:p w:rsidR="00000000" w:rsidRDefault="00000000">
          <w:pPr>
            <w:pStyle w:val="FE4989D9EFBD45C8A84CE9368AF6E445"/>
          </w:pPr>
          <w:r w:rsidRPr="00550489">
            <w:rPr>
              <w:rFonts w:asciiTheme="majorHAnsi" w:hAnsiTheme="majorHAnsi" w:cs="Calibri"/>
              <w:lang w:bidi="pt-BR"/>
            </w:rPr>
            <w:t>Experiência</w:t>
          </w:r>
        </w:p>
      </w:docPartBody>
    </w:docPart>
    <w:docPart>
      <w:docPartPr>
        <w:name w:val="183286BE7A7D4B80AB4BA08D3CE3B68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D240BA-1887-4919-8892-6965F28A8DBA}"/>
      </w:docPartPr>
      <w:docPartBody>
        <w:p w:rsidR="00000000" w:rsidRDefault="00000000">
          <w:pPr>
            <w:pStyle w:val="183286BE7A7D4B80AB4BA08D3CE3B689"/>
          </w:pPr>
          <w:r w:rsidRPr="00291D02">
            <w:rPr>
              <w:rFonts w:eastAsia="Calibri"/>
              <w:lang w:bidi="pt-BR"/>
            </w:rPr>
            <w:t>[Datas De]</w:t>
          </w:r>
        </w:p>
      </w:docPartBody>
    </w:docPart>
    <w:docPart>
      <w:docPartPr>
        <w:name w:val="965A539302CF47338884C6E6BBFE06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483CA-6AB7-43DE-8A87-9C7553B45DEA}"/>
      </w:docPartPr>
      <w:docPartBody>
        <w:p w:rsidR="00000000" w:rsidRDefault="00000000">
          <w:pPr>
            <w:pStyle w:val="965A539302CF47338884C6E6BBFE0660"/>
          </w:pPr>
          <w:r w:rsidRPr="00291D02">
            <w:rPr>
              <w:rFonts w:eastAsia="Calibri"/>
              <w:lang w:bidi="pt-BR"/>
            </w:rPr>
            <w:t>[Até]</w:t>
          </w:r>
        </w:p>
      </w:docPartBody>
    </w:docPart>
    <w:docPart>
      <w:docPartPr>
        <w:name w:val="1DCFB88EBDA449C7B73517E81E8704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821BF6-0452-4E31-A6C5-A173D19A7AE5}"/>
      </w:docPartPr>
      <w:docPartBody>
        <w:p w:rsidR="00000000" w:rsidRDefault="00000000">
          <w:pPr>
            <w:pStyle w:val="1DCFB88EBDA449C7B73517E81E870419"/>
          </w:pPr>
          <w:r w:rsidRPr="00291D02">
            <w:rPr>
              <w:rFonts w:eastAsia="Calibri"/>
              <w:lang w:bidi="pt-BR"/>
            </w:rPr>
            <w:t>[Cargo]</w:t>
          </w:r>
        </w:p>
      </w:docPartBody>
    </w:docPart>
    <w:docPart>
      <w:docPartPr>
        <w:name w:val="B3170D0B73D147E380ACDD91F2E724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EA043A-A42B-4C81-BD47-C8F1CC448EAD}"/>
      </w:docPartPr>
      <w:docPartBody>
        <w:p w:rsidR="00000000" w:rsidRDefault="00000000">
          <w:pPr>
            <w:pStyle w:val="B3170D0B73D147E380ACDD91F2E7241E"/>
          </w:pPr>
          <w:r w:rsidRPr="00291D02">
            <w:rPr>
              <w:rFonts w:eastAsia="Calibri"/>
              <w:lang w:bidi="pt-BR"/>
            </w:rPr>
            <w:t>[Função]</w:t>
          </w:r>
        </w:p>
      </w:docPartBody>
    </w:docPart>
    <w:docPart>
      <w:docPartPr>
        <w:name w:val="70D73EB50977495E8C38B254F4A1E8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4E1E50-E0B8-4A3E-9F1B-FA2948BA138D}"/>
      </w:docPartPr>
      <w:docPartBody>
        <w:p w:rsidR="00000000" w:rsidRDefault="00000000">
          <w:pPr>
            <w:pStyle w:val="70D73EB50977495E8C38B254F4A1E8F5"/>
          </w:pPr>
          <w:r w:rsidRPr="00291D02">
            <w:rPr>
              <w:rFonts w:eastAsia="Calibri"/>
              <w:lang w:bidi="pt-BR"/>
            </w:rPr>
            <w:t>[Nome da empresa]</w:t>
          </w:r>
        </w:p>
      </w:docPartBody>
    </w:docPart>
    <w:docPart>
      <w:docPartPr>
        <w:name w:val="A1F3237716444F899F19B58FD7D46A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E35E68-0EF1-4EED-939F-D2DB6AF775C8}"/>
      </w:docPartPr>
      <w:docPartBody>
        <w:p w:rsidR="00000000" w:rsidRDefault="00000000">
          <w:pPr>
            <w:pStyle w:val="A1F3237716444F899F19B58FD7D46A01"/>
          </w:pPr>
          <w:r w:rsidRPr="00291D02">
            <w:rPr>
              <w:rFonts w:eastAsia="Calibri"/>
              <w:lang w:bidi="pt-BR"/>
            </w:rPr>
            <w:t>[Datas De]</w:t>
          </w:r>
        </w:p>
      </w:docPartBody>
    </w:docPart>
    <w:docPart>
      <w:docPartPr>
        <w:name w:val="700689D1C3604684A972AF44857890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3807A7-EBC2-48CC-A092-42B5105248EA}"/>
      </w:docPartPr>
      <w:docPartBody>
        <w:p w:rsidR="00000000" w:rsidRDefault="00000000">
          <w:pPr>
            <w:pStyle w:val="700689D1C3604684A972AF44857890A9"/>
          </w:pPr>
          <w:r w:rsidRPr="00291D02">
            <w:rPr>
              <w:rFonts w:eastAsia="Calibri"/>
              <w:lang w:bidi="pt-BR"/>
            </w:rPr>
            <w:t>[Até]</w:t>
          </w:r>
        </w:p>
      </w:docPartBody>
    </w:docPart>
    <w:docPart>
      <w:docPartPr>
        <w:name w:val="45EB089EC33343E19C01D77ED52730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0FFB16-9865-4386-BE00-18F9DBD604DF}"/>
      </w:docPartPr>
      <w:docPartBody>
        <w:p w:rsidR="00000000" w:rsidRDefault="00000000">
          <w:pPr>
            <w:pStyle w:val="45EB089EC33343E19C01D77ED527307A"/>
          </w:pPr>
          <w:r w:rsidRPr="00291D02">
            <w:rPr>
              <w:rFonts w:eastAsia="Calibri"/>
              <w:lang w:bidi="pt-BR"/>
            </w:rPr>
            <w:t>[Cargo]</w:t>
          </w:r>
        </w:p>
      </w:docPartBody>
    </w:docPart>
    <w:docPart>
      <w:docPartPr>
        <w:name w:val="8479EA6A693643CD88A7BCCDB96403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D9FDD6-2630-45DD-97AC-30D9829D58C8}"/>
      </w:docPartPr>
      <w:docPartBody>
        <w:p w:rsidR="00000000" w:rsidRDefault="00000000">
          <w:pPr>
            <w:pStyle w:val="8479EA6A693643CD88A7BCCDB9640350"/>
          </w:pPr>
          <w:r w:rsidRPr="00291D02">
            <w:rPr>
              <w:rFonts w:eastAsia="Calibri"/>
              <w:lang w:bidi="pt-BR"/>
            </w:rPr>
            <w:t>[Função]</w:t>
          </w:r>
        </w:p>
      </w:docPartBody>
    </w:docPart>
    <w:docPart>
      <w:docPartPr>
        <w:name w:val="F801697638C9417EA60F6582E9D45F4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5A6D39-E588-4EA8-8918-DFD927FEC4D7}"/>
      </w:docPartPr>
      <w:docPartBody>
        <w:p w:rsidR="00000000" w:rsidRDefault="00000000">
          <w:pPr>
            <w:pStyle w:val="F801697638C9417EA60F6582E9D45F4D"/>
          </w:pPr>
          <w:r w:rsidRPr="00291D02">
            <w:rPr>
              <w:rFonts w:eastAsia="Calibri"/>
              <w:lang w:bidi="pt-BR"/>
            </w:rPr>
            <w:t>[Nome da empresa]</w:t>
          </w:r>
        </w:p>
      </w:docPartBody>
    </w:docPart>
    <w:docPart>
      <w:docPartPr>
        <w:name w:val="F258EFD4236B476E9B72E754FC11E0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553F1A-94A8-40A3-BA11-77D9EFAEE360}"/>
      </w:docPartPr>
      <w:docPartBody>
        <w:p w:rsidR="00000000" w:rsidRDefault="00000000">
          <w:pPr>
            <w:pStyle w:val="F258EFD4236B476E9B72E754FC11E0B0"/>
          </w:pPr>
          <w:r w:rsidRPr="00291D02">
            <w:rPr>
              <w:rFonts w:eastAsia="Calibri"/>
              <w:lang w:bidi="pt-BR"/>
            </w:rPr>
            <w:t>[Datas De]</w:t>
          </w:r>
        </w:p>
      </w:docPartBody>
    </w:docPart>
    <w:docPart>
      <w:docPartPr>
        <w:name w:val="744993ADA76A469EA2E641A487E5CC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5605A0-9B4A-4F81-98ED-FE9746D611C6}"/>
      </w:docPartPr>
      <w:docPartBody>
        <w:p w:rsidR="00000000" w:rsidRDefault="00000000">
          <w:pPr>
            <w:pStyle w:val="744993ADA76A469EA2E641A487E5CCD7"/>
          </w:pPr>
          <w:r w:rsidRPr="00291D02">
            <w:rPr>
              <w:rFonts w:eastAsia="Calibri"/>
              <w:lang w:bidi="pt-BR"/>
            </w:rPr>
            <w:t>[Até]</w:t>
          </w:r>
        </w:p>
      </w:docPartBody>
    </w:docPart>
    <w:docPart>
      <w:docPartPr>
        <w:name w:val="D490E06CA97B4B249CB920D0CAE3DD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4C9DC8-7558-4E60-B6AF-2CA7C0256C2E}"/>
      </w:docPartPr>
      <w:docPartBody>
        <w:p w:rsidR="00000000" w:rsidRDefault="00000000">
          <w:pPr>
            <w:pStyle w:val="D490E06CA97B4B249CB920D0CAE3DD1D"/>
          </w:pPr>
          <w:r w:rsidRPr="00291D02">
            <w:rPr>
              <w:rFonts w:eastAsia="Calibri"/>
              <w:lang w:bidi="pt-BR"/>
            </w:rPr>
            <w:t>[Cargo]</w:t>
          </w:r>
        </w:p>
      </w:docPartBody>
    </w:docPart>
    <w:docPart>
      <w:docPartPr>
        <w:name w:val="078AD2A9C5C84B3FB42F8FF71EFB20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986A45-3ABF-4F0A-A760-F11800E989CC}"/>
      </w:docPartPr>
      <w:docPartBody>
        <w:p w:rsidR="00000000" w:rsidRDefault="00000000">
          <w:pPr>
            <w:pStyle w:val="078AD2A9C5C84B3FB42F8FF71EFB20E4"/>
          </w:pPr>
          <w:r w:rsidRPr="00291D02">
            <w:rPr>
              <w:rFonts w:eastAsia="Calibri"/>
              <w:lang w:bidi="pt-BR"/>
            </w:rPr>
            <w:t>[Função]</w:t>
          </w:r>
        </w:p>
      </w:docPartBody>
    </w:docPart>
    <w:docPart>
      <w:docPartPr>
        <w:name w:val="9225A6A426264851933BBAB61DB4A1D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4FD16A-BA6A-4DBF-AA90-B14715AA446B}"/>
      </w:docPartPr>
      <w:docPartBody>
        <w:p w:rsidR="00000000" w:rsidRDefault="00000000">
          <w:pPr>
            <w:pStyle w:val="9225A6A426264851933BBAB61DB4A1D3"/>
          </w:pPr>
          <w:r w:rsidRPr="00291D02">
            <w:rPr>
              <w:rFonts w:eastAsia="Calibri"/>
              <w:lang w:bidi="pt-BR"/>
            </w:rPr>
            <w:t xml:space="preserve">[Nome da </w:t>
          </w:r>
          <w:r w:rsidRPr="00291D02">
            <w:rPr>
              <w:rFonts w:eastAsia="Calibri"/>
              <w:lang w:bidi="pt-BR"/>
            </w:rPr>
            <w:t>empresa]</w:t>
          </w:r>
        </w:p>
      </w:docPartBody>
    </w:docPart>
    <w:docPart>
      <w:docPartPr>
        <w:name w:val="C52AD847FA11409DA742B7AAB22B6D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4E9C7F-2E3D-41F6-9EBD-40E9B604BB0A}"/>
      </w:docPartPr>
      <w:docPartBody>
        <w:p w:rsidR="00000000" w:rsidRDefault="00000000">
          <w:pPr>
            <w:pStyle w:val="C52AD847FA11409DA742B7AAB22B6D3D"/>
          </w:pPr>
          <w:r w:rsidRPr="00291D02">
            <w:rPr>
              <w:rFonts w:eastAsia="Calibri"/>
              <w:lang w:bidi="pt-BR"/>
            </w:rPr>
            <w:t>[Este espaço é destinado a inserir um resumo das principais responsabilidades e realizações mais relevantes.]</w:t>
          </w:r>
        </w:p>
      </w:docPartBody>
    </w:docPart>
    <w:docPart>
      <w:docPartPr>
        <w:name w:val="8E21F435B71842479A79846F16EE44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BF13FD-7D8E-4FE1-861D-8A0407C28CB7}"/>
      </w:docPartPr>
      <w:docPartBody>
        <w:p w:rsidR="00000000" w:rsidRDefault="00000000">
          <w:pPr>
            <w:pStyle w:val="8E21F435B71842479A79846F16EE44A0"/>
          </w:pPr>
          <w:r w:rsidRPr="00550489">
            <w:rPr>
              <w:rFonts w:asciiTheme="majorHAnsi" w:hAnsiTheme="majorHAnsi" w:cs="Calibri"/>
              <w:lang w:bidi="pt-BR"/>
            </w:rPr>
            <w:t>Escolaridade</w:t>
          </w:r>
        </w:p>
      </w:docPartBody>
    </w:docPart>
    <w:docPart>
      <w:docPartPr>
        <w:name w:val="CEF3B72570E2499C99555BB84E86126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BED5B2E-453A-4D96-A83C-04BF85E9DD65}"/>
      </w:docPartPr>
      <w:docPartBody>
        <w:p w:rsidR="00000000" w:rsidRDefault="00000000">
          <w:pPr>
            <w:pStyle w:val="CEF3B72570E2499C99555BB84E861264"/>
          </w:pPr>
          <w:r w:rsidRPr="00291D02">
            <w:rPr>
              <w:lang w:bidi="pt-BR"/>
            </w:rPr>
            <w:t>[Nome da escola]</w:t>
          </w:r>
        </w:p>
      </w:docPartBody>
    </w:docPart>
    <w:docPart>
      <w:docPartPr>
        <w:name w:val="3A450225E6F445829787E4D58CFF17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EDA589-BB5F-40E1-A104-AE9186E42ECA}"/>
      </w:docPartPr>
      <w:docPartBody>
        <w:p w:rsidR="00000000" w:rsidRDefault="00000000">
          <w:pPr>
            <w:pStyle w:val="3A450225E6F445829787E4D58CFF1704"/>
          </w:pPr>
          <w:r w:rsidRPr="00291D02">
            <w:rPr>
              <w:lang w:bidi="pt-BR"/>
            </w:rPr>
            <w:t>[Cidade, Estado]</w:t>
          </w:r>
        </w:p>
      </w:docPartBody>
    </w:docPart>
    <w:docPart>
      <w:docPartPr>
        <w:name w:val="5355E3026270489FB74D22C5FE22BCC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09BD34-BF69-4FDB-B868-D6A79DF664E9}"/>
      </w:docPartPr>
      <w:docPartBody>
        <w:p w:rsidR="00000000" w:rsidRDefault="00000000">
          <w:pPr>
            <w:pStyle w:val="5355E3026270489FB74D22C5FE22BCC3"/>
          </w:pPr>
          <w:r w:rsidRPr="00291D02">
            <w:rPr>
              <w:rFonts w:eastAsia="Calibri"/>
              <w:lang w:bidi="pt-BR"/>
            </w:rPr>
            <w:t>[Talvez você queira incluir aqui as notas médias e um breve resumo de cursos, prêmios e ho</w:t>
          </w:r>
          <w:r w:rsidRPr="00291D02">
            <w:rPr>
              <w:rFonts w:eastAsia="Calibri"/>
              <w:lang w:bidi="pt-BR"/>
            </w:rPr>
            <w:t>menagens relevantes.]</w:t>
          </w:r>
        </w:p>
      </w:docPartBody>
    </w:docPart>
    <w:docPart>
      <w:docPartPr>
        <w:name w:val="39F4DEC362164CFF94E6D6BC9EBD07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2FC043-5D56-4F68-8DAF-E93C87BC5BA3}"/>
      </w:docPartPr>
      <w:docPartBody>
        <w:p w:rsidR="00000000" w:rsidRDefault="00000000">
          <w:pPr>
            <w:pStyle w:val="39F4DEC362164CFF94E6D6BC9EBD07E4"/>
          </w:pPr>
          <w:r w:rsidRPr="00291D02">
            <w:rPr>
              <w:rFonts w:eastAsia="Calibri"/>
              <w:lang w:bidi="pt-BR"/>
            </w:rPr>
            <w:t>[Deseja colocar uma imagem no círculo? É fácil! Selecione a imagem e clique com o botão direito do mouse. Selecione "Preenchimento" no menu de atalho. Escolha a imagem... na lista. Navegar no computador para inserir a imag</w:t>
          </w:r>
          <w:r w:rsidRPr="00291D02">
            <w:rPr>
              <w:rFonts w:eastAsia="Calibri"/>
              <w:lang w:bidi="pt-BR"/>
            </w:rPr>
            <w:t>em apropriada. Clique okey para inserir a imagem selecionada.]</w:t>
          </w:r>
        </w:p>
      </w:docPartBody>
    </w:docPart>
    <w:docPart>
      <w:docPartPr>
        <w:name w:val="3222D4A963E14E3AA09F43DC178509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4E1CEC-C0E0-4AB9-A402-8F99397B6CF3}"/>
      </w:docPartPr>
      <w:docPartBody>
        <w:p w:rsidR="00000000" w:rsidRDefault="00000000">
          <w:pPr>
            <w:pStyle w:val="3222D4A963E14E3AA09F43DC17850946"/>
          </w:pPr>
          <w:r w:rsidRPr="00550489">
            <w:rPr>
              <w:rFonts w:asciiTheme="majorHAnsi" w:hAnsiTheme="majorHAnsi" w:cs="Calibri"/>
              <w:lang w:bidi="pt-BR"/>
            </w:rPr>
            <w:t>Liderança</w:t>
          </w:r>
        </w:p>
      </w:docPartBody>
    </w:docPart>
    <w:docPart>
      <w:docPartPr>
        <w:name w:val="CFA7FA3AC93D4365A1D42ACA8E9A8D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67754D-2739-4E40-AE49-C8A1AC981EC9}"/>
      </w:docPartPr>
      <w:docPartBody>
        <w:p w:rsidR="00000000" w:rsidRDefault="00000000">
          <w:pPr>
            <w:pStyle w:val="CFA7FA3AC93D4365A1D42ACA8E9A8DEA"/>
          </w:pPr>
          <w:r w:rsidRPr="00291D02">
            <w:rPr>
              <w:rFonts w:eastAsia="Calibri"/>
              <w:lang w:bidi="pt-BR"/>
            </w:rPr>
            <w:t>[Depois que sua imagem for inserida, selecione-a novamente. Acesse o menu Formatar ferramentas de imagem. Clique na seta para baixo abaixo de "Recortar" e escolha "Preenchimento" na l</w:t>
          </w:r>
          <w:r w:rsidRPr="00291D02">
            <w:rPr>
              <w:rFonts w:eastAsia="Calibri"/>
              <w:lang w:bidi="pt-BR"/>
            </w:rPr>
            <w:t xml:space="preserve">ista. Isso será automaticamente ajustar a imagem para cortar a imagem. Você pode clicar e arrastar sua imagem para colocá-la adequadamente.] </w:t>
          </w:r>
        </w:p>
      </w:docPartBody>
    </w:docPart>
    <w:docPart>
      <w:docPartPr>
        <w:name w:val="FFF48D827F604CF9AD8377C18DEBE1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00BCF6-BDD8-41FB-B25A-85E4E3259D38}"/>
      </w:docPartPr>
      <w:docPartBody>
        <w:p w:rsidR="00000000" w:rsidRDefault="00000000">
          <w:pPr>
            <w:pStyle w:val="FFF48D827F604CF9AD8377C18DEBE143"/>
          </w:pPr>
          <w:r w:rsidRPr="00291D02">
            <w:rPr>
              <w:lang w:bidi="pt-BR"/>
            </w:rPr>
            <w:t>[Seu Endereço]</w:t>
          </w:r>
        </w:p>
      </w:docPartBody>
    </w:docPart>
    <w:docPart>
      <w:docPartPr>
        <w:name w:val="D4BAE62642834606945CE9FD2F393B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D076DD9-CE1A-473A-82FF-5D33CF645243}"/>
      </w:docPartPr>
      <w:docPartBody>
        <w:p w:rsidR="00000000" w:rsidRDefault="00000000">
          <w:pPr>
            <w:pStyle w:val="D4BAE62642834606945CE9FD2F393BBC"/>
          </w:pPr>
          <w:r w:rsidRPr="00291D02">
            <w:rPr>
              <w:lang w:bidi="pt-BR"/>
            </w:rPr>
            <w:t>[Cidade, Estado, CEP]</w:t>
          </w:r>
        </w:p>
      </w:docPartBody>
    </w:docPart>
    <w:docPart>
      <w:docPartPr>
        <w:name w:val="4954C0B68FBB40C0B8518F33AD8A6A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BF84F6-06BA-48F5-92D0-08E826DB2940}"/>
      </w:docPartPr>
      <w:docPartBody>
        <w:p w:rsidR="00000000" w:rsidRDefault="00000000">
          <w:pPr>
            <w:pStyle w:val="4954C0B68FBB40C0B8518F33AD8A6A14"/>
          </w:pPr>
          <w:r w:rsidRPr="00291D02">
            <w:rPr>
              <w:lang w:bidi="pt-BR"/>
            </w:rPr>
            <w:t>[Seu Telefone]</w:t>
          </w:r>
        </w:p>
      </w:docPartBody>
    </w:docPart>
    <w:docPart>
      <w:docPartPr>
        <w:name w:val="B4F926D00E6649B2A9FB3A4C692056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8BDA38-66F9-4997-897D-22C5048846D0}"/>
      </w:docPartPr>
      <w:docPartBody>
        <w:p w:rsidR="00000000" w:rsidRDefault="00000000">
          <w:pPr>
            <w:pStyle w:val="B4F926D00E6649B2A9FB3A4C6920569F"/>
          </w:pPr>
          <w:r w:rsidRPr="00291D02">
            <w:rPr>
              <w:lang w:bidi="pt-BR"/>
            </w:rPr>
            <w:t>[Seu Email]</w:t>
          </w:r>
        </w:p>
      </w:docPartBody>
    </w:docPart>
    <w:docPart>
      <w:docPartPr>
        <w:name w:val="85E6258B4C3649EE883E64EC606588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DA69A4-D9C5-4C5B-BAE5-D0D64A15FC9A}"/>
      </w:docPartPr>
      <w:docPartBody>
        <w:p w:rsidR="00000000" w:rsidRDefault="00000000">
          <w:pPr>
            <w:pStyle w:val="85E6258B4C3649EE883E64EC60658848"/>
          </w:pPr>
          <w:r w:rsidRPr="00291D02">
            <w:rPr>
              <w:lang w:bidi="pt-BR"/>
            </w:rPr>
            <w:t>[</w:t>
          </w:r>
          <w:r w:rsidRPr="00291D02">
            <w:rPr>
              <w:rStyle w:val="TextodoEspaoReservado"/>
              <w:color w:val="FFC000" w:themeColor="accent4"/>
              <w:lang w:bidi="pt-BR"/>
            </w:rPr>
            <w:t>Seu 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CDB"/>
    <w:rsid w:val="000E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2F1F7E7FC0C2489699EB756781F980CA">
    <w:name w:val="2F1F7E7FC0C2489699EB756781F980CA"/>
  </w:style>
  <w:style w:type="paragraph" w:customStyle="1" w:styleId="F5BF0808EB8A4CF5A91B73C7FF5DE34E">
    <w:name w:val="F5BF0808EB8A4CF5A91B73C7FF5DE34E"/>
  </w:style>
  <w:style w:type="paragraph" w:customStyle="1" w:styleId="FE4989D9EFBD45C8A84CE9368AF6E445">
    <w:name w:val="FE4989D9EFBD45C8A84CE9368AF6E445"/>
  </w:style>
  <w:style w:type="paragraph" w:customStyle="1" w:styleId="183286BE7A7D4B80AB4BA08D3CE3B689">
    <w:name w:val="183286BE7A7D4B80AB4BA08D3CE3B689"/>
  </w:style>
  <w:style w:type="paragraph" w:customStyle="1" w:styleId="965A539302CF47338884C6E6BBFE0660">
    <w:name w:val="965A539302CF47338884C6E6BBFE0660"/>
  </w:style>
  <w:style w:type="paragraph" w:customStyle="1" w:styleId="1DCFB88EBDA449C7B73517E81E870419">
    <w:name w:val="1DCFB88EBDA449C7B73517E81E870419"/>
  </w:style>
  <w:style w:type="paragraph" w:customStyle="1" w:styleId="B3170D0B73D147E380ACDD91F2E7241E">
    <w:name w:val="B3170D0B73D147E380ACDD91F2E7241E"/>
  </w:style>
  <w:style w:type="paragraph" w:customStyle="1" w:styleId="70D73EB50977495E8C38B254F4A1E8F5">
    <w:name w:val="70D73EB50977495E8C38B254F4A1E8F5"/>
  </w:style>
  <w:style w:type="paragraph" w:customStyle="1" w:styleId="A1F3237716444F899F19B58FD7D46A01">
    <w:name w:val="A1F3237716444F899F19B58FD7D46A01"/>
  </w:style>
  <w:style w:type="paragraph" w:customStyle="1" w:styleId="700689D1C3604684A972AF44857890A9">
    <w:name w:val="700689D1C3604684A972AF44857890A9"/>
  </w:style>
  <w:style w:type="paragraph" w:customStyle="1" w:styleId="45EB089EC33343E19C01D77ED527307A">
    <w:name w:val="45EB089EC33343E19C01D77ED527307A"/>
  </w:style>
  <w:style w:type="paragraph" w:customStyle="1" w:styleId="8479EA6A693643CD88A7BCCDB9640350">
    <w:name w:val="8479EA6A693643CD88A7BCCDB9640350"/>
  </w:style>
  <w:style w:type="paragraph" w:customStyle="1" w:styleId="F801697638C9417EA60F6582E9D45F4D">
    <w:name w:val="F801697638C9417EA60F6582E9D45F4D"/>
  </w:style>
  <w:style w:type="paragraph" w:customStyle="1" w:styleId="F258EFD4236B476E9B72E754FC11E0B0">
    <w:name w:val="F258EFD4236B476E9B72E754FC11E0B0"/>
  </w:style>
  <w:style w:type="paragraph" w:customStyle="1" w:styleId="744993ADA76A469EA2E641A487E5CCD7">
    <w:name w:val="744993ADA76A469EA2E641A487E5CCD7"/>
  </w:style>
  <w:style w:type="paragraph" w:customStyle="1" w:styleId="D490E06CA97B4B249CB920D0CAE3DD1D">
    <w:name w:val="D490E06CA97B4B249CB920D0CAE3DD1D"/>
  </w:style>
  <w:style w:type="paragraph" w:customStyle="1" w:styleId="078AD2A9C5C84B3FB42F8FF71EFB20E4">
    <w:name w:val="078AD2A9C5C84B3FB42F8FF71EFB20E4"/>
  </w:style>
  <w:style w:type="paragraph" w:customStyle="1" w:styleId="9225A6A426264851933BBAB61DB4A1D3">
    <w:name w:val="9225A6A426264851933BBAB61DB4A1D3"/>
  </w:style>
  <w:style w:type="paragraph" w:customStyle="1" w:styleId="C52AD847FA11409DA742B7AAB22B6D3D">
    <w:name w:val="C52AD847FA11409DA742B7AAB22B6D3D"/>
  </w:style>
  <w:style w:type="paragraph" w:customStyle="1" w:styleId="8E21F435B71842479A79846F16EE44A0">
    <w:name w:val="8E21F435B71842479A79846F16EE44A0"/>
  </w:style>
  <w:style w:type="paragraph" w:customStyle="1" w:styleId="CEF3B72570E2499C99555BB84E861264">
    <w:name w:val="CEF3B72570E2499C99555BB84E861264"/>
  </w:style>
  <w:style w:type="paragraph" w:customStyle="1" w:styleId="3A450225E6F445829787E4D58CFF1704">
    <w:name w:val="3A450225E6F445829787E4D58CFF1704"/>
  </w:style>
  <w:style w:type="paragraph" w:customStyle="1" w:styleId="5355E3026270489FB74D22C5FE22BCC3">
    <w:name w:val="5355E3026270489FB74D22C5FE22BCC3"/>
  </w:style>
  <w:style w:type="paragraph" w:customStyle="1" w:styleId="9A492AA8B14641978C9FC1B65BE1DB1C">
    <w:name w:val="9A492AA8B14641978C9FC1B65BE1DB1C"/>
  </w:style>
  <w:style w:type="paragraph" w:customStyle="1" w:styleId="39F4DEC362164CFF94E6D6BC9EBD07E4">
    <w:name w:val="39F4DEC362164CFF94E6D6BC9EBD07E4"/>
  </w:style>
  <w:style w:type="paragraph" w:customStyle="1" w:styleId="3222D4A963E14E3AA09F43DC17850946">
    <w:name w:val="3222D4A963E14E3AA09F43DC17850946"/>
  </w:style>
  <w:style w:type="paragraph" w:customStyle="1" w:styleId="CFA7FA3AC93D4365A1D42ACA8E9A8DEA">
    <w:name w:val="CFA7FA3AC93D4365A1D42ACA8E9A8DEA"/>
  </w:style>
  <w:style w:type="paragraph" w:customStyle="1" w:styleId="D0DBFBD4D12F4EFABB3D128C92C8348E">
    <w:name w:val="D0DBFBD4D12F4EFABB3D128C92C8348E"/>
  </w:style>
  <w:style w:type="paragraph" w:customStyle="1" w:styleId="370DA32B3EE949548DBBEB142BDA3893">
    <w:name w:val="370DA32B3EE949548DBBEB142BDA3893"/>
  </w:style>
  <w:style w:type="paragraph" w:customStyle="1" w:styleId="FFF48D827F604CF9AD8377C18DEBE143">
    <w:name w:val="FFF48D827F604CF9AD8377C18DEBE143"/>
  </w:style>
  <w:style w:type="paragraph" w:customStyle="1" w:styleId="D4BAE62642834606945CE9FD2F393BBC">
    <w:name w:val="D4BAE62642834606945CE9FD2F393BBC"/>
  </w:style>
  <w:style w:type="paragraph" w:customStyle="1" w:styleId="4954C0B68FBB40C0B8518F33AD8A6A14">
    <w:name w:val="4954C0B68FBB40C0B8518F33AD8A6A14"/>
  </w:style>
  <w:style w:type="paragraph" w:customStyle="1" w:styleId="B4F926D00E6649B2A9FB3A4C6920569F">
    <w:name w:val="B4F926D00E6649B2A9FB3A4C6920569F"/>
  </w:style>
  <w:style w:type="character" w:styleId="TextodoEspaoReservado">
    <w:name w:val="Placeholder Text"/>
    <w:basedOn w:val="Fontepargpadro"/>
    <w:uiPriority w:val="99"/>
    <w:semiHidden/>
    <w:rPr>
      <w:rFonts w:ascii="Calibri" w:hAnsi="Calibri" w:cs="Calibri"/>
      <w:color w:val="808080"/>
    </w:rPr>
  </w:style>
  <w:style w:type="paragraph" w:customStyle="1" w:styleId="85E6258B4C3649EE883E64EC60658848">
    <w:name w:val="85E6258B4C3649EE883E64EC606588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com esferas azuis</Template>
  <TotalTime>0</TotalTime>
  <Pages>1</Pages>
  <Words>225</Words>
  <Characters>1216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2022-12-20T11:34:00Z</dcterms:created>
  <dcterms:modified xsi:type="dcterms:W3CDTF">2022-12-20T11:36:00Z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